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C0F3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23" name="Picture 222" descr="2003 July-August-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4" name="Picture 223" descr="2003 July-August-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5" name="Picture 224" descr="2003 July-August-Sept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6" name="Picture 225" descr="2003 July-August-Sept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7" name="Picture 226" descr="2003 July-August-Sept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8" name="Picture 227" descr="2003 July-August-Sept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9" name="Picture 228" descr="2003 July-August-Sept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0" name="Picture 229" descr="2003 July-August-Sept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July-August-Sept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026FB8"/>
    <w:rsid w:val="0004507F"/>
    <w:rsid w:val="00161E76"/>
    <w:rsid w:val="001953D5"/>
    <w:rsid w:val="001D7775"/>
    <w:rsid w:val="001E02FB"/>
    <w:rsid w:val="001F5941"/>
    <w:rsid w:val="00200E9C"/>
    <w:rsid w:val="00240BA1"/>
    <w:rsid w:val="002431CB"/>
    <w:rsid w:val="002E63CD"/>
    <w:rsid w:val="003007A2"/>
    <w:rsid w:val="0034621C"/>
    <w:rsid w:val="003E36A9"/>
    <w:rsid w:val="00453118"/>
    <w:rsid w:val="004640D9"/>
    <w:rsid w:val="0047650E"/>
    <w:rsid w:val="00484D0E"/>
    <w:rsid w:val="004A30ED"/>
    <w:rsid w:val="004E2D03"/>
    <w:rsid w:val="005212A0"/>
    <w:rsid w:val="00554EE6"/>
    <w:rsid w:val="00557179"/>
    <w:rsid w:val="00585480"/>
    <w:rsid w:val="005B67E8"/>
    <w:rsid w:val="005C2ED2"/>
    <w:rsid w:val="00611B4C"/>
    <w:rsid w:val="00642F3D"/>
    <w:rsid w:val="006773E7"/>
    <w:rsid w:val="00697F1E"/>
    <w:rsid w:val="006D0422"/>
    <w:rsid w:val="006F3677"/>
    <w:rsid w:val="00710860"/>
    <w:rsid w:val="00730160"/>
    <w:rsid w:val="007873B8"/>
    <w:rsid w:val="007C1D07"/>
    <w:rsid w:val="007E7D09"/>
    <w:rsid w:val="00807DF8"/>
    <w:rsid w:val="008F4471"/>
    <w:rsid w:val="00906884"/>
    <w:rsid w:val="009826E5"/>
    <w:rsid w:val="00997A99"/>
    <w:rsid w:val="009B1CF8"/>
    <w:rsid w:val="00A10B2B"/>
    <w:rsid w:val="00A178DC"/>
    <w:rsid w:val="00A61C56"/>
    <w:rsid w:val="00A91904"/>
    <w:rsid w:val="00AC0F30"/>
    <w:rsid w:val="00AF7D32"/>
    <w:rsid w:val="00B27E26"/>
    <w:rsid w:val="00B53A04"/>
    <w:rsid w:val="00B575C0"/>
    <w:rsid w:val="00B752FB"/>
    <w:rsid w:val="00B86A5D"/>
    <w:rsid w:val="00BF7596"/>
    <w:rsid w:val="00C14E5C"/>
    <w:rsid w:val="00C86FC5"/>
    <w:rsid w:val="00CC084C"/>
    <w:rsid w:val="00CC7587"/>
    <w:rsid w:val="00D16D4E"/>
    <w:rsid w:val="00D32033"/>
    <w:rsid w:val="00D32CC1"/>
    <w:rsid w:val="00D653F2"/>
    <w:rsid w:val="00DF779D"/>
    <w:rsid w:val="00ED50C4"/>
    <w:rsid w:val="00F1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2017-11-24T14:48:00Z</dcterms:created>
  <dcterms:modified xsi:type="dcterms:W3CDTF">2017-11-24T14:49:00Z</dcterms:modified>
</cp:coreProperties>
</file>